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BD8" w:rsidRDefault="00F84BD8" w:rsidP="000C7DF2">
      <w:pPr>
        <w:pStyle w:val="Heading1"/>
        <w:rPr>
          <w:rFonts w:ascii="Arial" w:hAnsi="Arial" w:cs="Arial"/>
          <w:sz w:val="32"/>
          <w:szCs w:val="32"/>
        </w:rPr>
      </w:pPr>
      <w:r w:rsidRPr="000C7DF2">
        <w:rPr>
          <w:rFonts w:ascii="Arial" w:hAnsi="Arial" w:cs="Arial"/>
          <w:sz w:val="32"/>
          <w:szCs w:val="32"/>
        </w:rPr>
        <w:t>XIV. NMH - Grátisz - BSHE Tóparti Randevú és Kupa</w:t>
      </w:r>
    </w:p>
    <w:p w:rsidR="00F84BD8" w:rsidRPr="000C7DF2" w:rsidRDefault="00F84BD8" w:rsidP="000C7DF2">
      <w:pPr>
        <w:pStyle w:val="Heading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HIVATALOS VÉGEREDMÉNY</w:t>
      </w:r>
    </w:p>
    <w:p w:rsidR="00F84BD8" w:rsidRPr="000C7DF2" w:rsidRDefault="00F84BD8">
      <w:pPr>
        <w:rPr>
          <w:rFonts w:ascii="Arial" w:hAnsi="Arial" w:cs="Arial"/>
          <w:i/>
          <w:sz w:val="28"/>
          <w:szCs w:val="28"/>
        </w:rPr>
      </w:pPr>
      <w:r w:rsidRPr="000C7DF2">
        <w:rPr>
          <w:rFonts w:ascii="Arial" w:hAnsi="Arial" w:cs="Arial"/>
          <w:i/>
          <w:sz w:val="28"/>
          <w:szCs w:val="28"/>
        </w:rPr>
        <w:t>Maconka, 2012.06.23.</w:t>
      </w:r>
    </w:p>
    <w:p w:rsidR="00F84BD8" w:rsidRPr="00C33872" w:rsidRDefault="00F84BD8">
      <w:p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>Fenekező, feeder (57</w:t>
      </w:r>
      <w:r>
        <w:rPr>
          <w:rFonts w:ascii="Arial" w:hAnsi="Arial" w:cs="Arial"/>
          <w:sz w:val="28"/>
          <w:szCs w:val="28"/>
        </w:rPr>
        <w:t xml:space="preserve"> versenyző</w:t>
      </w:r>
      <w:r w:rsidRPr="00C33872">
        <w:rPr>
          <w:rFonts w:ascii="Arial" w:hAnsi="Arial" w:cs="Arial"/>
          <w:sz w:val="28"/>
          <w:szCs w:val="28"/>
        </w:rPr>
        <w:t>)</w:t>
      </w:r>
    </w:p>
    <w:p w:rsidR="00F84BD8" w:rsidRPr="00C33872" w:rsidRDefault="00F84BD8" w:rsidP="0047714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ifj. Angyal István </w:t>
      </w:r>
      <w:smartTag w:uri="urn:schemas-microsoft-com:office:smarttags" w:element="metricconverter">
        <w:smartTagPr>
          <w:attr w:name="ProductID" w:val="17.910 g"/>
        </w:smartTagPr>
        <w:r w:rsidRPr="00C33872">
          <w:rPr>
            <w:rFonts w:ascii="Arial" w:hAnsi="Arial" w:cs="Arial"/>
            <w:sz w:val="28"/>
            <w:szCs w:val="28"/>
          </w:rPr>
          <w:t>17.910 g</w:t>
        </w:r>
      </w:smartTag>
    </w:p>
    <w:p w:rsidR="00F84BD8" w:rsidRPr="00C33872" w:rsidRDefault="00F84BD8" w:rsidP="0047714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Szabó Zsolt </w:t>
      </w:r>
      <w:smartTag w:uri="urn:schemas-microsoft-com:office:smarttags" w:element="metricconverter">
        <w:smartTagPr>
          <w:attr w:name="ProductID" w:val="14.480 g"/>
        </w:smartTagPr>
        <w:r w:rsidRPr="00C33872">
          <w:rPr>
            <w:rFonts w:ascii="Arial" w:hAnsi="Arial" w:cs="Arial"/>
            <w:sz w:val="28"/>
            <w:szCs w:val="28"/>
          </w:rPr>
          <w:t>14.480 g</w:t>
        </w:r>
      </w:smartTag>
    </w:p>
    <w:p w:rsidR="00F84BD8" w:rsidRPr="00C33872" w:rsidRDefault="00F84BD8" w:rsidP="0047714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Módis Sándor </w:t>
      </w:r>
      <w:smartTag w:uri="urn:schemas-microsoft-com:office:smarttags" w:element="metricconverter">
        <w:smartTagPr>
          <w:attr w:name="ProductID" w:val="13.210 g"/>
        </w:smartTagPr>
        <w:r w:rsidRPr="00C33872">
          <w:rPr>
            <w:rFonts w:ascii="Arial" w:hAnsi="Arial" w:cs="Arial"/>
            <w:sz w:val="28"/>
            <w:szCs w:val="28"/>
          </w:rPr>
          <w:t>13.210 g</w:t>
        </w:r>
      </w:smartTag>
    </w:p>
    <w:p w:rsidR="00F84BD8" w:rsidRPr="00C33872" w:rsidRDefault="00F84BD8" w:rsidP="0047714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Képe Géza </w:t>
      </w:r>
      <w:smartTag w:uri="urn:schemas-microsoft-com:office:smarttags" w:element="metricconverter">
        <w:smartTagPr>
          <w:attr w:name="ProductID" w:val="13.180 g"/>
        </w:smartTagPr>
        <w:r w:rsidRPr="00C33872">
          <w:rPr>
            <w:rFonts w:ascii="Arial" w:hAnsi="Arial" w:cs="Arial"/>
            <w:sz w:val="28"/>
            <w:szCs w:val="28"/>
          </w:rPr>
          <w:t>13.180 g</w:t>
        </w:r>
      </w:smartTag>
    </w:p>
    <w:p w:rsidR="00F84BD8" w:rsidRPr="00C33872" w:rsidRDefault="00F84BD8" w:rsidP="00477147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Fábián József </w:t>
      </w:r>
      <w:smartTag w:uri="urn:schemas-microsoft-com:office:smarttags" w:element="metricconverter">
        <w:smartTagPr>
          <w:attr w:name="ProductID" w:val="10.070 g"/>
        </w:smartTagPr>
        <w:r w:rsidRPr="00C33872">
          <w:rPr>
            <w:rFonts w:ascii="Arial" w:hAnsi="Arial" w:cs="Arial"/>
            <w:sz w:val="28"/>
            <w:szCs w:val="28"/>
          </w:rPr>
          <w:t>10.070 g</w:t>
        </w:r>
      </w:smartTag>
    </w:p>
    <w:p w:rsidR="00F84BD8" w:rsidRPr="00C33872" w:rsidRDefault="00F84BD8" w:rsidP="00477147">
      <w:p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>Úszós (12</w:t>
      </w:r>
      <w:r>
        <w:rPr>
          <w:rFonts w:ascii="Arial" w:hAnsi="Arial" w:cs="Arial"/>
          <w:sz w:val="28"/>
          <w:szCs w:val="28"/>
        </w:rPr>
        <w:t xml:space="preserve"> versenyző</w:t>
      </w:r>
      <w:r w:rsidRPr="00C33872">
        <w:rPr>
          <w:rFonts w:ascii="Arial" w:hAnsi="Arial" w:cs="Arial"/>
          <w:sz w:val="28"/>
          <w:szCs w:val="28"/>
        </w:rPr>
        <w:t>)</w:t>
      </w:r>
    </w:p>
    <w:p w:rsidR="00F84BD8" w:rsidRPr="00C33872" w:rsidRDefault="00F84BD8" w:rsidP="0044153F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Vágó Bence </w:t>
      </w:r>
      <w:smartTag w:uri="urn:schemas-microsoft-com:office:smarttags" w:element="metricconverter">
        <w:smartTagPr>
          <w:attr w:name="ProductID" w:val="54.330 g"/>
        </w:smartTagPr>
        <w:r w:rsidRPr="00C33872">
          <w:rPr>
            <w:rFonts w:ascii="Arial" w:hAnsi="Arial" w:cs="Arial"/>
            <w:sz w:val="28"/>
            <w:szCs w:val="28"/>
          </w:rPr>
          <w:t>54.330 g</w:t>
        </w:r>
      </w:smartTag>
    </w:p>
    <w:p w:rsidR="00F84BD8" w:rsidRPr="00C33872" w:rsidRDefault="00F84BD8" w:rsidP="0044153F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Hősfi László </w:t>
      </w:r>
      <w:smartTag w:uri="urn:schemas-microsoft-com:office:smarttags" w:element="metricconverter">
        <w:smartTagPr>
          <w:attr w:name="ProductID" w:val="52.250 g"/>
        </w:smartTagPr>
        <w:r w:rsidRPr="00C33872">
          <w:rPr>
            <w:rFonts w:ascii="Arial" w:hAnsi="Arial" w:cs="Arial"/>
            <w:sz w:val="28"/>
            <w:szCs w:val="28"/>
          </w:rPr>
          <w:t>52.250 g</w:t>
        </w:r>
      </w:smartTag>
    </w:p>
    <w:p w:rsidR="00F84BD8" w:rsidRPr="00C33872" w:rsidRDefault="00F84BD8" w:rsidP="0044153F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Tőke Ferenc </w:t>
      </w:r>
      <w:smartTag w:uri="urn:schemas-microsoft-com:office:smarttags" w:element="metricconverter">
        <w:smartTagPr>
          <w:attr w:name="ProductID" w:val="36.580 g"/>
        </w:smartTagPr>
        <w:r w:rsidRPr="00C33872">
          <w:rPr>
            <w:rFonts w:ascii="Arial" w:hAnsi="Arial" w:cs="Arial"/>
            <w:sz w:val="28"/>
            <w:szCs w:val="28"/>
          </w:rPr>
          <w:t>36.580 g</w:t>
        </w:r>
      </w:smartTag>
    </w:p>
    <w:p w:rsidR="00F84BD8" w:rsidRPr="00C33872" w:rsidRDefault="00F84BD8" w:rsidP="0044153F">
      <w:p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>Gyermek (4</w:t>
      </w:r>
      <w:r>
        <w:rPr>
          <w:rFonts w:ascii="Arial" w:hAnsi="Arial" w:cs="Arial"/>
          <w:sz w:val="28"/>
          <w:szCs w:val="28"/>
        </w:rPr>
        <w:t xml:space="preserve"> versenyző</w:t>
      </w:r>
      <w:r w:rsidRPr="00C33872">
        <w:rPr>
          <w:rFonts w:ascii="Arial" w:hAnsi="Arial" w:cs="Arial"/>
          <w:sz w:val="28"/>
          <w:szCs w:val="28"/>
        </w:rPr>
        <w:t>)</w:t>
      </w:r>
    </w:p>
    <w:p w:rsidR="00F84BD8" w:rsidRPr="00C33872" w:rsidRDefault="00F84BD8" w:rsidP="0044153F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Gyurcsák András  </w:t>
      </w:r>
      <w:smartTag w:uri="urn:schemas-microsoft-com:office:smarttags" w:element="metricconverter">
        <w:smartTagPr>
          <w:attr w:name="ProductID" w:val="18.100 g"/>
        </w:smartTagPr>
        <w:r w:rsidRPr="00C33872">
          <w:rPr>
            <w:rFonts w:ascii="Arial" w:hAnsi="Arial" w:cs="Arial"/>
            <w:sz w:val="28"/>
            <w:szCs w:val="28"/>
          </w:rPr>
          <w:t>18.100 g</w:t>
        </w:r>
      </w:smartTag>
    </w:p>
    <w:p w:rsidR="00F84BD8" w:rsidRPr="00C33872" w:rsidRDefault="00F84BD8" w:rsidP="0044153F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Maruzs Dominik </w:t>
      </w:r>
      <w:smartTag w:uri="urn:schemas-microsoft-com:office:smarttags" w:element="metricconverter">
        <w:smartTagPr>
          <w:attr w:name="ProductID" w:val="13.600 g"/>
        </w:smartTagPr>
        <w:r w:rsidRPr="00C33872">
          <w:rPr>
            <w:rFonts w:ascii="Arial" w:hAnsi="Arial" w:cs="Arial"/>
            <w:sz w:val="28"/>
            <w:szCs w:val="28"/>
          </w:rPr>
          <w:t>13.600 g</w:t>
        </w:r>
      </w:smartTag>
    </w:p>
    <w:p w:rsidR="00F84BD8" w:rsidRPr="00C33872" w:rsidRDefault="00F84BD8" w:rsidP="0044153F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ifj. Gombos Zoltán </w:t>
      </w:r>
      <w:smartTag w:uri="urn:schemas-microsoft-com:office:smarttags" w:element="metricconverter">
        <w:smartTagPr>
          <w:attr w:name="ProductID" w:val="10.970 g"/>
        </w:smartTagPr>
        <w:r w:rsidRPr="00C33872">
          <w:rPr>
            <w:rFonts w:ascii="Arial" w:hAnsi="Arial" w:cs="Arial"/>
            <w:sz w:val="28"/>
            <w:szCs w:val="28"/>
          </w:rPr>
          <w:t>10.970 g</w:t>
        </w:r>
      </w:smartTag>
    </w:p>
    <w:p w:rsidR="00F84BD8" w:rsidRPr="00C33872" w:rsidRDefault="00F84BD8" w:rsidP="0044153F">
      <w:pPr>
        <w:pStyle w:val="ListParagraph"/>
        <w:numPr>
          <w:ilvl w:val="0"/>
          <w:numId w:val="3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Gombos Judit </w:t>
      </w:r>
      <w:smartTag w:uri="urn:schemas-microsoft-com:office:smarttags" w:element="metricconverter">
        <w:smartTagPr>
          <w:attr w:name="ProductID" w:val="6.930 g"/>
        </w:smartTagPr>
        <w:r w:rsidRPr="00C33872">
          <w:rPr>
            <w:rFonts w:ascii="Arial" w:hAnsi="Arial" w:cs="Arial"/>
            <w:sz w:val="28"/>
            <w:szCs w:val="28"/>
          </w:rPr>
          <w:t>6.930 g</w:t>
        </w:r>
      </w:smartTag>
    </w:p>
    <w:p w:rsidR="00F84BD8" w:rsidRPr="00C33872" w:rsidRDefault="00F84BD8" w:rsidP="0044153F">
      <w:p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>Hölgyek</w:t>
      </w:r>
    </w:p>
    <w:p w:rsidR="00F84BD8" w:rsidRPr="00C33872" w:rsidRDefault="00F84BD8" w:rsidP="0044153F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Nagy Bettina </w:t>
      </w:r>
      <w:smartTag w:uri="urn:schemas-microsoft-com:office:smarttags" w:element="metricconverter">
        <w:smartTagPr>
          <w:attr w:name="ProductID" w:val="5.750 g"/>
        </w:smartTagPr>
        <w:r w:rsidRPr="00C33872">
          <w:rPr>
            <w:rFonts w:ascii="Arial" w:hAnsi="Arial" w:cs="Arial"/>
            <w:sz w:val="28"/>
            <w:szCs w:val="28"/>
          </w:rPr>
          <w:t>5.750 g</w:t>
        </w:r>
      </w:smartTag>
    </w:p>
    <w:p w:rsidR="00F84BD8" w:rsidRPr="00C33872" w:rsidRDefault="00F84BD8" w:rsidP="0044153F">
      <w:pPr>
        <w:pStyle w:val="ListParagraph"/>
        <w:numPr>
          <w:ilvl w:val="0"/>
          <w:numId w:val="4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Molnár Zsanett </w:t>
      </w:r>
      <w:smartTag w:uri="urn:schemas-microsoft-com:office:smarttags" w:element="metricconverter">
        <w:smartTagPr>
          <w:attr w:name="ProductID" w:val="4.450 g"/>
        </w:smartTagPr>
        <w:r w:rsidRPr="00C33872">
          <w:rPr>
            <w:rFonts w:ascii="Arial" w:hAnsi="Arial" w:cs="Arial"/>
            <w:sz w:val="28"/>
            <w:szCs w:val="28"/>
          </w:rPr>
          <w:t>4.450 g</w:t>
        </w:r>
      </w:smartTag>
    </w:p>
    <w:p w:rsidR="00F84BD8" w:rsidRPr="00C33872" w:rsidRDefault="00F84BD8" w:rsidP="0044153F">
      <w:pPr>
        <w:ind w:left="360"/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Különdíj: Klein Jenőné </w:t>
      </w:r>
      <w:smartTag w:uri="urn:schemas-microsoft-com:office:smarttags" w:element="metricconverter">
        <w:smartTagPr>
          <w:attr w:name="ProductID" w:val="13.460 g"/>
        </w:smartTagPr>
        <w:r w:rsidRPr="00C33872">
          <w:rPr>
            <w:rFonts w:ascii="Arial" w:hAnsi="Arial" w:cs="Arial"/>
            <w:sz w:val="28"/>
            <w:szCs w:val="28"/>
          </w:rPr>
          <w:t>13.460 g</w:t>
        </w:r>
      </w:smartTag>
      <w:r w:rsidRPr="00C33872">
        <w:rPr>
          <w:rFonts w:ascii="Arial" w:hAnsi="Arial" w:cs="Arial"/>
          <w:sz w:val="28"/>
          <w:szCs w:val="28"/>
        </w:rPr>
        <w:t xml:space="preserve"> (előtározó)</w:t>
      </w:r>
    </w:p>
    <w:p w:rsidR="00F84BD8" w:rsidRPr="00C33872" w:rsidRDefault="00F84BD8" w:rsidP="0044153F">
      <w:p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>Ifik</w:t>
      </w:r>
    </w:p>
    <w:p w:rsidR="00F84BD8" w:rsidRPr="00C33872" w:rsidRDefault="00F84BD8" w:rsidP="0044153F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Fülöp Gábor </w:t>
      </w:r>
      <w:smartTag w:uri="urn:schemas-microsoft-com:office:smarttags" w:element="metricconverter">
        <w:smartTagPr>
          <w:attr w:name="ProductID" w:val="6.020 g"/>
        </w:smartTagPr>
        <w:r w:rsidRPr="00C33872">
          <w:rPr>
            <w:rFonts w:ascii="Arial" w:hAnsi="Arial" w:cs="Arial"/>
            <w:sz w:val="28"/>
            <w:szCs w:val="28"/>
          </w:rPr>
          <w:t>6.020 g</w:t>
        </w:r>
      </w:smartTag>
    </w:p>
    <w:p w:rsidR="00F84BD8" w:rsidRPr="00C33872" w:rsidRDefault="00F84BD8" w:rsidP="0044153F">
      <w:pPr>
        <w:pStyle w:val="ListParagraph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Tóth László </w:t>
      </w:r>
      <w:smartTag w:uri="urn:schemas-microsoft-com:office:smarttags" w:element="metricconverter">
        <w:smartTagPr>
          <w:attr w:name="ProductID" w:val="5.210 g"/>
        </w:smartTagPr>
        <w:r w:rsidRPr="00C33872">
          <w:rPr>
            <w:rFonts w:ascii="Arial" w:hAnsi="Arial" w:cs="Arial"/>
            <w:sz w:val="28"/>
            <w:szCs w:val="28"/>
          </w:rPr>
          <w:t>5.210 g</w:t>
        </w:r>
      </w:smartTag>
    </w:p>
    <w:p w:rsidR="00F84BD8" w:rsidRPr="00C33872" w:rsidRDefault="00F84BD8" w:rsidP="007832BE">
      <w:p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>Legnagyobb hal:</w:t>
      </w:r>
    </w:p>
    <w:p w:rsidR="00F84BD8" w:rsidRDefault="00F84BD8" w:rsidP="007832BE">
      <w:pPr>
        <w:rPr>
          <w:rFonts w:ascii="Arial" w:hAnsi="Arial" w:cs="Arial"/>
          <w:sz w:val="28"/>
          <w:szCs w:val="28"/>
        </w:rPr>
      </w:pPr>
      <w:r w:rsidRPr="00C33872">
        <w:rPr>
          <w:rFonts w:ascii="Arial" w:hAnsi="Arial" w:cs="Arial"/>
          <w:sz w:val="28"/>
          <w:szCs w:val="28"/>
        </w:rPr>
        <w:t xml:space="preserve">      Képe Géza </w:t>
      </w:r>
      <w:smartTag w:uri="urn:schemas-microsoft-com:office:smarttags" w:element="metricconverter">
        <w:smartTagPr>
          <w:attr w:name="ProductID" w:val="8760 g"/>
        </w:smartTagPr>
        <w:r w:rsidRPr="00C33872">
          <w:rPr>
            <w:rFonts w:ascii="Arial" w:hAnsi="Arial" w:cs="Arial"/>
            <w:sz w:val="28"/>
            <w:szCs w:val="28"/>
          </w:rPr>
          <w:t>8760 g</w:t>
        </w:r>
      </w:smartTag>
      <w:r w:rsidRPr="00C33872">
        <w:rPr>
          <w:rFonts w:ascii="Arial" w:hAnsi="Arial" w:cs="Arial"/>
          <w:sz w:val="28"/>
          <w:szCs w:val="28"/>
        </w:rPr>
        <w:t>, ponty</w:t>
      </w:r>
    </w:p>
    <w:p w:rsidR="00F84BD8" w:rsidRPr="00C33872" w:rsidRDefault="00F84BD8" w:rsidP="007832B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-------------------------------------------------------------</w:t>
      </w:r>
    </w:p>
    <w:sectPr w:rsidR="00F84BD8" w:rsidRPr="00C33872" w:rsidSect="003A43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A7A7C"/>
    <w:multiLevelType w:val="hybridMultilevel"/>
    <w:tmpl w:val="C226DB0A"/>
    <w:lvl w:ilvl="0" w:tplc="CBE0F73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A3B7AE0"/>
    <w:multiLevelType w:val="hybridMultilevel"/>
    <w:tmpl w:val="A23450A6"/>
    <w:lvl w:ilvl="0" w:tplc="724068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335081F"/>
    <w:multiLevelType w:val="hybridMultilevel"/>
    <w:tmpl w:val="0A8E37C2"/>
    <w:lvl w:ilvl="0" w:tplc="2B2C7C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3972834"/>
    <w:multiLevelType w:val="hybridMultilevel"/>
    <w:tmpl w:val="60BC708C"/>
    <w:lvl w:ilvl="0" w:tplc="C5F4A54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1DA3EFB"/>
    <w:multiLevelType w:val="hybridMultilevel"/>
    <w:tmpl w:val="7B9EDB7E"/>
    <w:lvl w:ilvl="0" w:tplc="77DEF7D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147"/>
    <w:rsid w:val="000C7DF2"/>
    <w:rsid w:val="002963EB"/>
    <w:rsid w:val="003A434D"/>
    <w:rsid w:val="0044153F"/>
    <w:rsid w:val="00477147"/>
    <w:rsid w:val="007832BE"/>
    <w:rsid w:val="00870FB2"/>
    <w:rsid w:val="00891875"/>
    <w:rsid w:val="008E34FE"/>
    <w:rsid w:val="00AE70BB"/>
    <w:rsid w:val="00C33872"/>
    <w:rsid w:val="00F84B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4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0C7DF2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hu-H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670C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99"/>
    <w:qFormat/>
    <w:rsid w:val="004771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87</Words>
  <Characters>605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XIV</dc:title>
  <dc:subject/>
  <dc:creator>BSHE</dc:creator>
  <cp:keywords/>
  <dc:description/>
  <cp:lastModifiedBy>OEP</cp:lastModifiedBy>
  <cp:revision>2</cp:revision>
  <dcterms:created xsi:type="dcterms:W3CDTF">2013-03-23T12:44:00Z</dcterms:created>
  <dcterms:modified xsi:type="dcterms:W3CDTF">2013-03-23T12:44:00Z</dcterms:modified>
</cp:coreProperties>
</file>